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5418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17"/>
        <w:gridCol w:w="959"/>
        <w:gridCol w:w="2780"/>
        <w:gridCol w:w="3417"/>
      </w:tblGrid>
      <w:tr w:rsidR="001258B1" w:rsidRPr="009C3532" w14:paraId="70824E8D" w14:textId="77777777" w:rsidTr="006025C7">
        <w:tc>
          <w:tcPr>
            <w:tcW w:w="1231" w:type="pct"/>
            <w:vAlign w:val="bottom"/>
          </w:tcPr>
          <w:p w14:paraId="50674B4E" w14:textId="04F50098" w:rsidR="00C9238F" w:rsidRPr="009C3532" w:rsidRDefault="00EF6962" w:rsidP="00576892">
            <w:pPr>
              <w:spacing w:before="240"/>
            </w:pPr>
            <w:r>
              <w:t>Nom/Prénom</w:t>
            </w:r>
          </w:p>
        </w:tc>
        <w:tc>
          <w:tcPr>
            <w:tcW w:w="3769" w:type="pct"/>
            <w:gridSpan w:val="4"/>
            <w:tcBorders>
              <w:bottom w:val="single" w:sz="4" w:space="0" w:color="auto"/>
            </w:tcBorders>
            <w:vAlign w:val="bottom"/>
          </w:tcPr>
          <w:p w14:paraId="25C0CCEC" w14:textId="1D562AB0" w:rsidR="00C9238F" w:rsidRPr="009C3532" w:rsidRDefault="00C9238F" w:rsidP="00576892">
            <w:pPr>
              <w:spacing w:before="240"/>
            </w:pPr>
          </w:p>
        </w:tc>
      </w:tr>
      <w:tr w:rsidR="001258B1" w:rsidRPr="009C3532" w14:paraId="433697C2" w14:textId="77777777" w:rsidTr="006025C7">
        <w:tc>
          <w:tcPr>
            <w:tcW w:w="1231" w:type="pct"/>
            <w:vAlign w:val="bottom"/>
          </w:tcPr>
          <w:p w14:paraId="520C68BD" w14:textId="65C15E2D" w:rsidR="00C9238F" w:rsidRPr="009C3532" w:rsidRDefault="00EF6962" w:rsidP="00576892">
            <w:pPr>
              <w:spacing w:before="240"/>
            </w:pPr>
            <w:r>
              <w:t>Adresse</w:t>
            </w:r>
          </w:p>
        </w:tc>
        <w:tc>
          <w:tcPr>
            <w:tcW w:w="3769" w:type="pct"/>
            <w:gridSpan w:val="4"/>
            <w:tcBorders>
              <w:bottom w:val="single" w:sz="4" w:space="0" w:color="auto"/>
            </w:tcBorders>
            <w:vAlign w:val="bottom"/>
          </w:tcPr>
          <w:p w14:paraId="411AFBB1" w14:textId="04C0B43F" w:rsidR="00C9238F" w:rsidRPr="009C3532" w:rsidRDefault="00C9238F" w:rsidP="00576892">
            <w:pPr>
              <w:spacing w:before="240"/>
            </w:pPr>
          </w:p>
        </w:tc>
      </w:tr>
      <w:tr w:rsidR="001258B1" w:rsidRPr="009C3532" w14:paraId="56C3DE49" w14:textId="77777777" w:rsidTr="006025C7">
        <w:sdt>
          <w:sdtPr>
            <w:id w:val="-521243642"/>
            <w:placeholder>
              <w:docPart w:val="1B78C4BCE8DD44739388DB608F0BAE5A"/>
            </w:placeholder>
            <w:temporary/>
            <w:showingPlcHdr/>
            <w15:appearance w15:val="hidden"/>
          </w:sdtPr>
          <w:sdtContent>
            <w:tc>
              <w:tcPr>
                <w:tcW w:w="1231" w:type="pct"/>
                <w:vAlign w:val="bottom"/>
              </w:tcPr>
              <w:p w14:paraId="44376699" w14:textId="77777777" w:rsidR="00C9238F" w:rsidRPr="009C3532" w:rsidRDefault="00C96307" w:rsidP="00576892">
                <w:pPr>
                  <w:spacing w:before="240"/>
                </w:pPr>
                <w:r w:rsidRPr="009C3532">
                  <w:rPr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3769" w:type="pct"/>
            <w:gridSpan w:val="4"/>
            <w:tcBorders>
              <w:bottom w:val="single" w:sz="4" w:space="0" w:color="auto"/>
            </w:tcBorders>
            <w:vAlign w:val="bottom"/>
          </w:tcPr>
          <w:p w14:paraId="1C67D786" w14:textId="2B8B0A31" w:rsidR="00C9238F" w:rsidRPr="009C3532" w:rsidRDefault="00C9238F" w:rsidP="00576892">
            <w:pPr>
              <w:spacing w:before="240"/>
            </w:pPr>
          </w:p>
        </w:tc>
      </w:tr>
      <w:tr w:rsidR="001258B1" w:rsidRPr="009C3532" w14:paraId="36BFA41E" w14:textId="77777777" w:rsidTr="006025C7">
        <w:sdt>
          <w:sdtPr>
            <w:id w:val="83577009"/>
            <w:placeholder>
              <w:docPart w:val="C0B288B212DE46C49FA2BC4127CBB6E3"/>
            </w:placeholder>
            <w:temporary/>
            <w:showingPlcHdr/>
            <w15:appearance w15:val="hidden"/>
          </w:sdtPr>
          <w:sdtContent>
            <w:tc>
              <w:tcPr>
                <w:tcW w:w="1231" w:type="pct"/>
                <w:vAlign w:val="bottom"/>
              </w:tcPr>
              <w:p w14:paraId="33336F9C" w14:textId="77777777" w:rsidR="00576892" w:rsidRPr="009C3532" w:rsidRDefault="00576892" w:rsidP="00576892">
                <w:pPr>
                  <w:spacing w:before="240"/>
                </w:pPr>
                <w:r w:rsidRPr="009C3532">
                  <w:rPr>
                    <w:lang w:bidi="fr-FR"/>
                  </w:rPr>
                  <w:t>Téléphone fixe</w:t>
                </w:r>
              </w:p>
            </w:tc>
          </w:sdtContent>
        </w:sdt>
        <w:tc>
          <w:tcPr>
            <w:tcW w:w="601" w:type="pct"/>
            <w:gridSpan w:val="2"/>
            <w:tcBorders>
              <w:bottom w:val="single" w:sz="4" w:space="0" w:color="auto"/>
            </w:tcBorders>
            <w:vAlign w:val="bottom"/>
          </w:tcPr>
          <w:p w14:paraId="574D8C63" w14:textId="77777777" w:rsidR="00576892" w:rsidRPr="009C3532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0ECC6F5FBEB7481986E1C9459753B874"/>
            </w:placeholder>
            <w:temporary/>
            <w:showingPlcHdr/>
            <w15:appearance w15:val="hidden"/>
          </w:sdtPr>
          <w:sdtContent>
            <w:tc>
              <w:tcPr>
                <w:tcW w:w="1421" w:type="pct"/>
                <w:vAlign w:val="bottom"/>
              </w:tcPr>
              <w:p w14:paraId="550F8E33" w14:textId="77777777" w:rsidR="00576892" w:rsidRPr="009C3532" w:rsidRDefault="00576892" w:rsidP="00576892"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747" w:type="pct"/>
            <w:tcBorders>
              <w:bottom w:val="single" w:sz="4" w:space="0" w:color="auto"/>
            </w:tcBorders>
            <w:vAlign w:val="bottom"/>
          </w:tcPr>
          <w:p w14:paraId="50CF2B5E" w14:textId="77777777" w:rsidR="00576892" w:rsidRPr="009C3532" w:rsidRDefault="00576892" w:rsidP="00576892">
            <w:pPr>
              <w:spacing w:before="240"/>
            </w:pPr>
          </w:p>
        </w:tc>
      </w:tr>
      <w:tr w:rsidR="001258B1" w:rsidRPr="009C3532" w14:paraId="683807CB" w14:textId="77777777" w:rsidTr="006025C7">
        <w:tc>
          <w:tcPr>
            <w:tcW w:w="1231" w:type="pct"/>
            <w:vAlign w:val="bottom"/>
          </w:tcPr>
          <w:p w14:paraId="7107ED1C" w14:textId="5EB1CED6" w:rsidR="00C9238F" w:rsidRPr="009C3532" w:rsidRDefault="00EF6962" w:rsidP="00576892">
            <w:pPr>
              <w:spacing w:before="240"/>
            </w:pPr>
            <w:proofErr w:type="gramStart"/>
            <w:r>
              <w:t>ema</w:t>
            </w:r>
            <w:r w:rsidR="001258B1">
              <w:t>i</w:t>
            </w:r>
            <w:r>
              <w:t>l</w:t>
            </w:r>
            <w:proofErr w:type="gramEnd"/>
          </w:p>
        </w:tc>
        <w:tc>
          <w:tcPr>
            <w:tcW w:w="3769" w:type="pct"/>
            <w:gridSpan w:val="4"/>
            <w:tcBorders>
              <w:bottom w:val="single" w:sz="4" w:space="0" w:color="auto"/>
            </w:tcBorders>
            <w:vAlign w:val="bottom"/>
          </w:tcPr>
          <w:p w14:paraId="58203FAF" w14:textId="1CBB4BEB" w:rsidR="00C9238F" w:rsidRPr="009C3532" w:rsidRDefault="001258B1" w:rsidP="00576892">
            <w:pPr>
              <w:spacing w:before="240"/>
            </w:pPr>
            <w:r>
              <w:t xml:space="preserve">                                             @</w:t>
            </w:r>
          </w:p>
        </w:tc>
      </w:tr>
      <w:tr w:rsidR="00C9238F" w:rsidRPr="009C3532" w14:paraId="55973EBC" w14:textId="77777777" w:rsidTr="006025C7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88FF42D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9C3532" w14:paraId="60C6D056" w14:textId="77777777" w:rsidTr="006025C7">
        <w:trPr>
          <w:trHeight w:val="576"/>
        </w:trPr>
        <w:tc>
          <w:tcPr>
            <w:tcW w:w="5000" w:type="pct"/>
            <w:gridSpan w:val="5"/>
            <w:vAlign w:val="bottom"/>
          </w:tcPr>
          <w:p w14:paraId="70D48530" w14:textId="77777777" w:rsidR="00C920E6" w:rsidRDefault="00EF6962" w:rsidP="00576892">
            <w:r w:rsidRPr="00873AFB">
              <w:rPr>
                <w:u w:val="single"/>
              </w:rPr>
              <w:t>Je souhaite avoir</w:t>
            </w:r>
            <w:r>
              <w:t xml:space="preserve"> :   </w:t>
            </w:r>
          </w:p>
          <w:p w14:paraId="34D45B87" w14:textId="72B65F57" w:rsidR="005C5C20" w:rsidRDefault="00873AFB" w:rsidP="00576892">
            <w:pPr>
              <w:rPr>
                <w:b/>
                <w:bCs/>
                <w:color w:val="002060"/>
              </w:rPr>
            </w:pPr>
            <w:r>
              <w:t xml:space="preserve">                               </w:t>
            </w:r>
            <w:r w:rsidR="00EF6962">
              <w:t xml:space="preserve"> </w:t>
            </w:r>
            <w:r w:rsidR="001258B1" w:rsidRPr="009C3532">
              <w:rPr>
                <w:sz w:val="36"/>
                <w:szCs w:val="36"/>
                <w:lang w:bidi="fr-FR"/>
              </w:rPr>
              <w:sym w:font="Wingdings 2" w:char="F0A3"/>
            </w:r>
            <w:r w:rsidR="00EF6962">
              <w:t xml:space="preserve"> </w:t>
            </w:r>
            <w:proofErr w:type="gramStart"/>
            <w:r w:rsidR="00EF6962" w:rsidRPr="001258B1">
              <w:rPr>
                <w:b/>
                <w:bCs/>
                <w:color w:val="002060"/>
              </w:rPr>
              <w:t>séance</w:t>
            </w:r>
            <w:proofErr w:type="gramEnd"/>
            <w:r w:rsidR="00EF6962" w:rsidRPr="001258B1">
              <w:rPr>
                <w:b/>
                <w:bCs/>
                <w:color w:val="002060"/>
              </w:rPr>
              <w:t xml:space="preserve"> individuelle</w:t>
            </w:r>
            <w:r w:rsidR="00C920E6">
              <w:rPr>
                <w:b/>
                <w:bCs/>
                <w:color w:val="002060"/>
              </w:rPr>
              <w:t xml:space="preserve">   </w:t>
            </w:r>
            <w:r>
              <w:rPr>
                <w:b/>
                <w:bCs/>
                <w:color w:val="002060"/>
              </w:rPr>
              <w:t xml:space="preserve">              </w:t>
            </w:r>
            <w:r w:rsidR="00C920E6">
              <w:rPr>
                <w:b/>
                <w:bCs/>
                <w:color w:val="002060"/>
              </w:rPr>
              <w:t xml:space="preserve">    </w:t>
            </w:r>
            <w:r w:rsidR="00C920E6" w:rsidRPr="009C3532">
              <w:rPr>
                <w:sz w:val="36"/>
                <w:szCs w:val="36"/>
                <w:lang w:bidi="fr-FR"/>
              </w:rPr>
              <w:sym w:font="Wingdings 2" w:char="F0A3"/>
            </w:r>
            <w:r w:rsidR="00C920E6">
              <w:rPr>
                <w:b/>
                <w:bCs/>
                <w:color w:val="002060"/>
              </w:rPr>
              <w:t xml:space="preserve">   séance Hypnose       </w:t>
            </w:r>
          </w:p>
          <w:p w14:paraId="047A5945" w14:textId="77777777" w:rsidR="005C5C20" w:rsidRDefault="005C5C20" w:rsidP="00576892">
            <w:pPr>
              <w:rPr>
                <w:b/>
                <w:bCs/>
                <w:color w:val="002060"/>
              </w:rPr>
            </w:pPr>
          </w:p>
          <w:p w14:paraId="1EC3B205" w14:textId="05A3D213" w:rsidR="005C5C20" w:rsidRDefault="005C5C20" w:rsidP="00576892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Votre (ou)) vos problématiques à traiter</w:t>
            </w:r>
            <w:r w:rsidR="00873AFB">
              <w:rPr>
                <w:b/>
                <w:bCs/>
                <w:color w:val="002060"/>
              </w:rPr>
              <w:t xml:space="preserve"> </w:t>
            </w:r>
            <w:r w:rsidR="00873AFB" w:rsidRPr="00873AFB">
              <w:rPr>
                <w:b/>
                <w:bCs/>
                <w:color w:val="0070C0"/>
              </w:rPr>
              <w:t>(cocher la ou les cases)</w:t>
            </w:r>
            <w:r w:rsidRPr="00873AFB">
              <w:rPr>
                <w:b/>
                <w:bCs/>
                <w:color w:val="0070C0"/>
              </w:rPr>
              <w:t> </w:t>
            </w:r>
            <w:r>
              <w:rPr>
                <w:b/>
                <w:bCs/>
                <w:color w:val="002060"/>
              </w:rPr>
              <w:t>:</w:t>
            </w:r>
          </w:p>
          <w:p w14:paraId="627BC59C" w14:textId="77777777" w:rsidR="005C5C20" w:rsidRDefault="005C5C20" w:rsidP="00576892">
            <w:pPr>
              <w:rPr>
                <w:b/>
                <w:bCs/>
                <w:color w:val="002060"/>
              </w:rPr>
            </w:pPr>
          </w:p>
          <w:p w14:paraId="2C0B427A" w14:textId="6A8D6EC3" w:rsidR="005C5C20" w:rsidRDefault="00C920E6" w:rsidP="00873AFB">
            <w:pPr>
              <w:ind w:left="-57"/>
              <w:rPr>
                <w:sz w:val="36"/>
                <w:szCs w:val="36"/>
                <w:lang w:bidi="fr-FR"/>
              </w:rPr>
            </w:pPr>
            <w:r>
              <w:rPr>
                <w:b/>
                <w:bCs/>
                <w:color w:val="002060"/>
              </w:rPr>
              <w:t xml:space="preserve"> </w:t>
            </w:r>
            <w:r w:rsidR="005C5C20" w:rsidRPr="009C3532">
              <w:rPr>
                <w:sz w:val="36"/>
                <w:szCs w:val="36"/>
                <w:lang w:bidi="fr-FR"/>
              </w:rPr>
              <w:sym w:font="Wingdings 2" w:char="F0A3"/>
            </w:r>
            <w:r w:rsidR="005C5C20"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 w:rsidR="005C5C20">
              <w:rPr>
                <w:sz w:val="36"/>
                <w:szCs w:val="36"/>
                <w:lang w:bidi="fr-FR"/>
              </w:rPr>
              <w:t>poids</w:t>
            </w:r>
            <w:proofErr w:type="gramEnd"/>
            <w:r w:rsidR="005C5C20">
              <w:rPr>
                <w:sz w:val="36"/>
                <w:szCs w:val="36"/>
                <w:lang w:bidi="fr-FR"/>
              </w:rPr>
              <w:t xml:space="preserve"> (excès de poids ou manque de poids)</w:t>
            </w:r>
          </w:p>
          <w:p w14:paraId="35BB49FC" w14:textId="3CF7E490" w:rsidR="005C5C20" w:rsidRDefault="005C5C20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justice</w:t>
            </w:r>
            <w:proofErr w:type="gramEnd"/>
            <w:r>
              <w:rPr>
                <w:sz w:val="36"/>
                <w:szCs w:val="36"/>
                <w:lang w:bidi="fr-FR"/>
              </w:rPr>
              <w:t>, procès (injustices)</w:t>
            </w:r>
          </w:p>
          <w:p w14:paraId="7385D396" w14:textId="46DABE11" w:rsidR="005C5C20" w:rsidRDefault="005C5C20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manque</w:t>
            </w:r>
            <w:proofErr w:type="gramEnd"/>
            <w:r>
              <w:rPr>
                <w:sz w:val="36"/>
                <w:szCs w:val="36"/>
                <w:lang w:bidi="fr-FR"/>
              </w:rPr>
              <w:t xml:space="preserve"> d’argent (argent qui semble filer entre les doigts)</w:t>
            </w:r>
          </w:p>
          <w:p w14:paraId="2C244EAE" w14:textId="0E4CC6AB" w:rsidR="005C5C20" w:rsidRDefault="005C5C20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séparation</w:t>
            </w:r>
            <w:proofErr w:type="gramEnd"/>
            <w:r>
              <w:rPr>
                <w:sz w:val="36"/>
                <w:szCs w:val="36"/>
                <w:lang w:bidi="fr-FR"/>
              </w:rPr>
              <w:t xml:space="preserve"> (blocage affectif)</w:t>
            </w:r>
          </w:p>
          <w:p w14:paraId="737A27A6" w14:textId="6BC1F479" w:rsidR="005C5C20" w:rsidRDefault="005C5C20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deuil</w:t>
            </w:r>
            <w:proofErr w:type="gramEnd"/>
            <w:r>
              <w:rPr>
                <w:sz w:val="36"/>
                <w:szCs w:val="36"/>
                <w:lang w:bidi="fr-FR"/>
              </w:rPr>
              <w:t xml:space="preserve"> (je n’arrive pas à faire le deuil)</w:t>
            </w:r>
          </w:p>
          <w:p w14:paraId="78C018EF" w14:textId="6DDD69E7" w:rsidR="005C5C20" w:rsidRDefault="005C5C20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solitude</w:t>
            </w:r>
            <w:proofErr w:type="gramEnd"/>
            <w:r>
              <w:rPr>
                <w:sz w:val="36"/>
                <w:szCs w:val="36"/>
                <w:lang w:bidi="fr-FR"/>
              </w:rPr>
              <w:t xml:space="preserve">                         </w:t>
            </w:r>
            <w:r w:rsidR="00873AFB">
              <w:rPr>
                <w:sz w:val="36"/>
                <w:szCs w:val="36"/>
                <w:lang w:bidi="fr-FR"/>
              </w:rPr>
              <w:t xml:space="preserve">                              </w:t>
            </w:r>
            <w:r>
              <w:rPr>
                <w:sz w:val="36"/>
                <w:szCs w:val="36"/>
                <w:lang w:bidi="fr-FR"/>
              </w:rPr>
              <w:t xml:space="preserve"> </w:t>
            </w: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addictions</w:t>
            </w:r>
          </w:p>
          <w:p w14:paraId="6B9EB2DD" w14:textId="4FF657F6" w:rsidR="005C5C20" w:rsidRDefault="005C5C20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travail</w:t>
            </w:r>
            <w:proofErr w:type="gramEnd"/>
            <w:r>
              <w:rPr>
                <w:sz w:val="36"/>
                <w:szCs w:val="36"/>
                <w:lang w:bidi="fr-FR"/>
              </w:rPr>
              <w:t xml:space="preserve"> (recherche d’emploi, (ou) je ne sais pas dans quel domaine me diriger)</w:t>
            </w:r>
          </w:p>
          <w:p w14:paraId="5A4B1643" w14:textId="2649F751" w:rsidR="005C5C20" w:rsidRDefault="00873AFB" w:rsidP="00576892">
            <w:pPr>
              <w:rPr>
                <w:sz w:val="36"/>
                <w:szCs w:val="36"/>
                <w:lang w:bidi="fr-FR"/>
              </w:rPr>
            </w:pP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</w:t>
            </w:r>
            <w:proofErr w:type="gramStart"/>
            <w:r>
              <w:rPr>
                <w:sz w:val="36"/>
                <w:szCs w:val="36"/>
                <w:lang w:bidi="fr-FR"/>
              </w:rPr>
              <w:t>examen</w:t>
            </w:r>
            <w:proofErr w:type="gramEnd"/>
            <w:r>
              <w:rPr>
                <w:sz w:val="36"/>
                <w:szCs w:val="36"/>
                <w:lang w:bidi="fr-FR"/>
              </w:rPr>
              <w:t xml:space="preserve">                                                        </w:t>
            </w:r>
            <w:r w:rsidRPr="009C3532">
              <w:rPr>
                <w:sz w:val="36"/>
                <w:szCs w:val="36"/>
                <w:lang w:bidi="fr-FR"/>
              </w:rPr>
              <w:sym w:font="Wingdings 2" w:char="F0A3"/>
            </w:r>
            <w:r>
              <w:rPr>
                <w:sz w:val="36"/>
                <w:szCs w:val="36"/>
                <w:lang w:bidi="fr-FR"/>
              </w:rPr>
              <w:t xml:space="preserve">   autre</w:t>
            </w:r>
          </w:p>
          <w:p w14:paraId="4569FD71" w14:textId="77777777" w:rsidR="006025C7" w:rsidRDefault="00873AFB" w:rsidP="006025C7">
            <w:pPr>
              <w:ind w:left="-100"/>
              <w:rPr>
                <w:sz w:val="36"/>
                <w:szCs w:val="36"/>
                <w:u w:val="single"/>
                <w:lang w:bidi="fr-FR"/>
              </w:rPr>
            </w:pPr>
            <w:r w:rsidRPr="00873AFB">
              <w:rPr>
                <w:sz w:val="36"/>
                <w:szCs w:val="36"/>
                <w:u w:val="single"/>
                <w:lang w:bidi="fr-FR"/>
              </w:rPr>
              <w:t>Résumez svp votre situation et votre demande</w:t>
            </w:r>
            <w:r w:rsidR="006025C7">
              <w:rPr>
                <w:sz w:val="36"/>
                <w:szCs w:val="36"/>
                <w:u w:val="single"/>
                <w:lang w:bidi="fr-FR"/>
              </w:rPr>
              <w:t xml:space="preserve"> </w:t>
            </w:r>
          </w:p>
          <w:p w14:paraId="067E73D0" w14:textId="4724C99F" w:rsidR="00873AFB" w:rsidRPr="006025C7" w:rsidRDefault="006025C7" w:rsidP="006025C7">
            <w:pPr>
              <w:ind w:left="-100"/>
              <w:rPr>
                <w:color w:val="FF0000"/>
                <w:sz w:val="36"/>
                <w:szCs w:val="36"/>
                <w:u w:val="single"/>
                <w:lang w:bidi="fr-FR"/>
              </w:rPr>
            </w:pPr>
            <w:r w:rsidRPr="006025C7">
              <w:rPr>
                <w:color w:val="FF0000"/>
                <w:sz w:val="36"/>
                <w:szCs w:val="36"/>
                <w:u w:val="single"/>
                <w:lang w:bidi="fr-FR"/>
              </w:rPr>
              <w:t>(</w:t>
            </w:r>
            <w:proofErr w:type="gramStart"/>
            <w:r w:rsidRPr="006025C7">
              <w:rPr>
                <w:color w:val="FF0000"/>
                <w:sz w:val="36"/>
                <w:szCs w:val="36"/>
                <w:u w:val="single"/>
                <w:lang w:bidi="fr-FR"/>
              </w:rPr>
              <w:t>envoyer</w:t>
            </w:r>
            <w:proofErr w:type="gramEnd"/>
            <w:r w:rsidRPr="006025C7">
              <w:rPr>
                <w:color w:val="FF0000"/>
                <w:sz w:val="36"/>
                <w:szCs w:val="36"/>
                <w:u w:val="single"/>
                <w:lang w:bidi="fr-FR"/>
              </w:rPr>
              <w:t xml:space="preserve"> sur notre mail</w:t>
            </w:r>
            <w:r>
              <w:rPr>
                <w:color w:val="FF0000"/>
                <w:sz w:val="36"/>
                <w:szCs w:val="36"/>
                <w:u w:val="single"/>
                <w:lang w:bidi="fr-FR"/>
              </w:rPr>
              <w:t> </w:t>
            </w:r>
            <w:r w:rsidRPr="006025C7">
              <w:rPr>
                <w:b/>
                <w:bCs/>
                <w:color w:val="002060"/>
                <w:sz w:val="36"/>
                <w:szCs w:val="36"/>
                <w:u w:val="single"/>
                <w:lang w:bidi="fr-FR"/>
              </w:rPr>
              <w:t xml:space="preserve">: </w:t>
            </w:r>
            <w:r w:rsidRPr="006025C7">
              <w:rPr>
                <w:color w:val="002060"/>
                <w:sz w:val="40"/>
                <w:szCs w:val="40"/>
                <w:lang w:bidi="fr-FR"/>
              </w:rPr>
              <w:t>lephoenixeveil@gmail.com</w:t>
            </w:r>
            <w:r w:rsidRPr="006025C7">
              <w:rPr>
                <w:color w:val="FF0000"/>
                <w:sz w:val="40"/>
                <w:szCs w:val="40"/>
                <w:lang w:bidi="fr-FR"/>
              </w:rPr>
              <w:t>)</w:t>
            </w:r>
          </w:p>
          <w:p w14:paraId="060013BB" w14:textId="3650293E" w:rsidR="00873AFB" w:rsidRDefault="006025C7" w:rsidP="00576892">
            <w:pPr>
              <w:rPr>
                <w:sz w:val="36"/>
                <w:szCs w:val="36"/>
                <w:lang w:bidi="fr-FR"/>
              </w:rPr>
            </w:pPr>
            <w:r>
              <w:rPr>
                <w:noProof/>
                <w:sz w:val="36"/>
                <w:szCs w:val="36"/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E1242" wp14:editId="0DCC02D3">
                      <wp:simplePos x="0" y="0"/>
                      <wp:positionH relativeFrom="column">
                        <wp:posOffset>-335280</wp:posOffset>
                      </wp:positionH>
                      <wp:positionV relativeFrom="paragraph">
                        <wp:posOffset>104775</wp:posOffset>
                      </wp:positionV>
                      <wp:extent cx="6756400" cy="2463800"/>
                      <wp:effectExtent l="0" t="0" r="25400" b="12700"/>
                      <wp:wrapNone/>
                      <wp:docPr id="1069188038" name="Rectangle :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0" cy="2463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398110" id="Rectangle : coins arrondis 3" o:spid="_x0000_s1026" style="position:absolute;margin-left:-26.4pt;margin-top:8.25pt;width:532pt;height:1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" fillcolor="#f2f2f2 [3052]" strokecolor="#030b11 [484]" strokeweight="1pt">
                      <v:stroke joinstyle="miter"/>
                    </v:roundrect>
                  </w:pict>
                </mc:Fallback>
              </mc:AlternateContent>
            </w:r>
          </w:p>
          <w:p w14:paraId="0B95E436" w14:textId="0AFBA7F9" w:rsidR="005C5C20" w:rsidRDefault="005C5C20" w:rsidP="00576892">
            <w:pPr>
              <w:rPr>
                <w:sz w:val="36"/>
                <w:szCs w:val="36"/>
                <w:lang w:bidi="fr-FR"/>
              </w:rPr>
            </w:pPr>
          </w:p>
          <w:p w14:paraId="3DDAEFE7" w14:textId="144BAD9D" w:rsidR="005C5C20" w:rsidRDefault="005C5C20" w:rsidP="00576892">
            <w:pPr>
              <w:rPr>
                <w:sz w:val="36"/>
                <w:szCs w:val="36"/>
                <w:lang w:bidi="fr-FR"/>
              </w:rPr>
            </w:pPr>
          </w:p>
          <w:p w14:paraId="72E603BF" w14:textId="6DB0100D" w:rsidR="00C9238F" w:rsidRDefault="00C9238F" w:rsidP="00576892">
            <w:pPr>
              <w:rPr>
                <w:b/>
                <w:bCs/>
                <w:color w:val="002060"/>
              </w:rPr>
            </w:pPr>
          </w:p>
          <w:p w14:paraId="59605C6E" w14:textId="60ECA075" w:rsidR="00C920E6" w:rsidRPr="009C3532" w:rsidRDefault="00C920E6" w:rsidP="00576892"/>
        </w:tc>
      </w:tr>
      <w:tr w:rsidR="001258B1" w:rsidRPr="009C3532" w14:paraId="70C92343" w14:textId="77777777" w:rsidTr="006025C7">
        <w:tc>
          <w:tcPr>
            <w:tcW w:w="1342" w:type="pct"/>
            <w:gridSpan w:val="2"/>
            <w:vAlign w:val="bottom"/>
          </w:tcPr>
          <w:p w14:paraId="4882FF09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58" w:type="pct"/>
            <w:gridSpan w:val="3"/>
            <w:vAlign w:val="bottom"/>
          </w:tcPr>
          <w:p w14:paraId="647ED548" w14:textId="2E48B8C1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5C5C20" w:rsidRPr="009C3532" w14:paraId="2536B2DE" w14:textId="77777777" w:rsidTr="006025C7">
        <w:tc>
          <w:tcPr>
            <w:tcW w:w="1342" w:type="pct"/>
            <w:gridSpan w:val="2"/>
            <w:vAlign w:val="bottom"/>
          </w:tcPr>
          <w:p w14:paraId="477D7591" w14:textId="77777777" w:rsidR="005C5C20" w:rsidRPr="009C3532" w:rsidRDefault="005C5C20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58" w:type="pct"/>
            <w:gridSpan w:val="3"/>
            <w:vAlign w:val="bottom"/>
          </w:tcPr>
          <w:p w14:paraId="33141A03" w14:textId="63599BFF" w:rsidR="005C5C20" w:rsidRPr="009C3532" w:rsidRDefault="005C5C20" w:rsidP="00576892">
            <w:pPr>
              <w:rPr>
                <w:rFonts w:ascii="Corbel" w:hAnsi="Corbel"/>
                <w:b/>
                <w:sz w:val="8"/>
              </w:rPr>
            </w:pPr>
          </w:p>
        </w:tc>
      </w:tr>
    </w:tbl>
    <w:p w14:paraId="7020468C" w14:textId="6FCF8D3B" w:rsidR="00C9238F" w:rsidRDefault="00873AFB" w:rsidP="00AF6BFE">
      <w:pPr>
        <w:pStyle w:val="Sansinterlign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C171AC" wp14:editId="39D46961">
            <wp:simplePos x="0" y="0"/>
            <wp:positionH relativeFrom="margin">
              <wp:align>right</wp:align>
            </wp:positionH>
            <wp:positionV relativeFrom="paragraph">
              <wp:posOffset>-8965565</wp:posOffset>
            </wp:positionV>
            <wp:extent cx="2717800" cy="1710055"/>
            <wp:effectExtent l="0" t="0" r="6350" b="4445"/>
            <wp:wrapNone/>
            <wp:docPr id="590403708" name="Imag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03708" name="Image 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CA106" w14:textId="77777777" w:rsidR="00873AFB" w:rsidRPr="00873AFB" w:rsidRDefault="00873AFB" w:rsidP="00873AFB"/>
    <w:p w14:paraId="11A7EC03" w14:textId="7215E5A3" w:rsidR="00873AFB" w:rsidRPr="00873AFB" w:rsidRDefault="00873AFB" w:rsidP="00873AFB">
      <w:pPr>
        <w:tabs>
          <w:tab w:val="left" w:pos="1900"/>
        </w:tabs>
      </w:pPr>
      <w:r>
        <w:tab/>
      </w:r>
    </w:p>
    <w:sectPr w:rsidR="00873AFB" w:rsidRPr="00873AFB" w:rsidSect="00EF6962">
      <w:headerReference w:type="default" r:id="rId13"/>
      <w:pgSz w:w="11906" w:h="16838" w:code="9"/>
      <w:pgMar w:top="2476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EFCC9" w14:textId="77777777" w:rsidR="00B1682B" w:rsidRDefault="00B1682B" w:rsidP="00C9238F">
      <w:pPr>
        <w:spacing w:after="0" w:line="240" w:lineRule="auto"/>
      </w:pPr>
      <w:r>
        <w:separator/>
      </w:r>
    </w:p>
  </w:endnote>
  <w:endnote w:type="continuationSeparator" w:id="0">
    <w:p w14:paraId="302F3D05" w14:textId="77777777" w:rsidR="00B1682B" w:rsidRDefault="00B1682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7B32C4-69E5-4B16-B1C6-1A64939B2C66}"/>
    <w:embedBold r:id="rId2" w:fontKey="{8A72B4AF-03C3-4770-813F-28737D1EF01E}"/>
    <w:embedItalic r:id="rId3" w:fontKey="{CED9D112-4EA3-4109-9BFA-A22B3184755F}"/>
    <w:embedBoldItalic r:id="rId4" w:fontKey="{FC1A7408-C4FC-434D-8B08-12EE11A822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73A6239-16AE-45FD-8233-FC2FC97D6E0E}"/>
    <w:embedBold r:id="rId6" w:fontKey="{41341673-8827-462A-8384-8164499FB7A3}"/>
    <w:embedItalic r:id="rId7" w:fontKey="{9C360A45-8D55-4802-BC1A-4B5D590ED05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5289133-A7DB-4992-A006-993868B4CD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65EECEA-4911-4B40-A749-C34A43819B7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CF572B3B-2074-47A4-9261-74CC762915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4E802" w14:textId="77777777" w:rsidR="00B1682B" w:rsidRDefault="00B1682B" w:rsidP="00C9238F">
      <w:pPr>
        <w:spacing w:after="0" w:line="240" w:lineRule="auto"/>
      </w:pPr>
      <w:r>
        <w:separator/>
      </w:r>
    </w:p>
  </w:footnote>
  <w:footnote w:type="continuationSeparator" w:id="0">
    <w:p w14:paraId="3FBB107C" w14:textId="77777777" w:rsidR="00B1682B" w:rsidRDefault="00B1682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679" w:type="dxa"/>
      <w:tblInd w:w="-993" w:type="dxa"/>
      <w:shd w:val="clear" w:color="auto" w:fill="731F1C" w:themeFill="accent5"/>
      <w:tblLook w:val="04A0" w:firstRow="1" w:lastRow="0" w:firstColumn="1" w:lastColumn="0" w:noHBand="0" w:noVBand="1"/>
    </w:tblPr>
    <w:tblGrid>
      <w:gridCol w:w="4395"/>
      <w:gridCol w:w="284"/>
    </w:tblGrid>
    <w:tr w:rsidR="00576892" w:rsidRPr="002C49A3" w14:paraId="17C7A0E1" w14:textId="77777777" w:rsidTr="001258B1">
      <w:trPr>
        <w:trHeight w:val="335"/>
      </w:trPr>
      <w:tc>
        <w:tcPr>
          <w:tcW w:w="4395" w:type="dxa"/>
          <w:shd w:val="clear" w:color="auto" w:fill="731F1C" w:themeFill="accent5"/>
          <w:vAlign w:val="center"/>
        </w:tcPr>
        <w:p w14:paraId="26543D41" w14:textId="73D27B1A" w:rsidR="00576892" w:rsidRPr="002C49A3" w:rsidRDefault="001258B1" w:rsidP="001258B1">
          <w:pPr>
            <w:tabs>
              <w:tab w:val="center" w:pos="4680"/>
              <w:tab w:val="right" w:pos="9360"/>
            </w:tabs>
            <w:spacing w:after="0"/>
            <w:ind w:left="-809" w:right="-2878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      </w:t>
          </w:r>
          <w:r w:rsidR="00EF696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Institut PHENIX EVEIL</w:t>
          </w:r>
        </w:p>
      </w:tc>
      <w:tc>
        <w:tcPr>
          <w:tcW w:w="284" w:type="dxa"/>
          <w:shd w:val="clear" w:color="auto" w:fill="731F1C" w:themeFill="accent5"/>
          <w:vAlign w:val="center"/>
        </w:tcPr>
        <w:p w14:paraId="08BEB8E3" w14:textId="415E7AB7" w:rsidR="00576892" w:rsidRPr="002C49A3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</w:tr>
  </w:tbl>
  <w:p w14:paraId="607384FE" w14:textId="77777777" w:rsidR="00C9238F" w:rsidRPr="002C49A3" w:rsidRDefault="00C9238F" w:rsidP="00576892">
    <w:pPr>
      <w:pStyle w:val="Sansinterligne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01775797">
    <w:abstractNumId w:val="18"/>
  </w:num>
  <w:num w:numId="2" w16cid:durableId="1165508743">
    <w:abstractNumId w:val="14"/>
  </w:num>
  <w:num w:numId="3" w16cid:durableId="697587860">
    <w:abstractNumId w:val="22"/>
  </w:num>
  <w:num w:numId="4" w16cid:durableId="1972704681">
    <w:abstractNumId w:val="19"/>
  </w:num>
  <w:num w:numId="5" w16cid:durableId="473449770">
    <w:abstractNumId w:val="20"/>
  </w:num>
  <w:num w:numId="6" w16cid:durableId="1911623052">
    <w:abstractNumId w:val="26"/>
  </w:num>
  <w:num w:numId="7" w16cid:durableId="957882038">
    <w:abstractNumId w:val="13"/>
  </w:num>
  <w:num w:numId="8" w16cid:durableId="1293440344">
    <w:abstractNumId w:val="17"/>
  </w:num>
  <w:num w:numId="9" w16cid:durableId="196819243">
    <w:abstractNumId w:val="24"/>
  </w:num>
  <w:num w:numId="10" w16cid:durableId="987132179">
    <w:abstractNumId w:val="8"/>
  </w:num>
  <w:num w:numId="11" w16cid:durableId="155271438">
    <w:abstractNumId w:val="12"/>
  </w:num>
  <w:num w:numId="12" w16cid:durableId="534343372">
    <w:abstractNumId w:val="6"/>
  </w:num>
  <w:num w:numId="13" w16cid:durableId="456686220">
    <w:abstractNumId w:val="9"/>
  </w:num>
  <w:num w:numId="14" w16cid:durableId="267929734">
    <w:abstractNumId w:val="16"/>
  </w:num>
  <w:num w:numId="15" w16cid:durableId="478033539">
    <w:abstractNumId w:val="15"/>
  </w:num>
  <w:num w:numId="16" w16cid:durableId="630332897">
    <w:abstractNumId w:val="23"/>
  </w:num>
  <w:num w:numId="17" w16cid:durableId="43140480">
    <w:abstractNumId w:val="10"/>
  </w:num>
  <w:num w:numId="18" w16cid:durableId="2127310852">
    <w:abstractNumId w:val="29"/>
  </w:num>
  <w:num w:numId="19" w16cid:durableId="1878425289">
    <w:abstractNumId w:val="25"/>
  </w:num>
  <w:num w:numId="20" w16cid:durableId="1105078018">
    <w:abstractNumId w:val="21"/>
  </w:num>
  <w:num w:numId="21" w16cid:durableId="142888642">
    <w:abstractNumId w:val="28"/>
  </w:num>
  <w:num w:numId="22" w16cid:durableId="623385824">
    <w:abstractNumId w:val="11"/>
  </w:num>
  <w:num w:numId="23" w16cid:durableId="71004824">
    <w:abstractNumId w:val="7"/>
  </w:num>
  <w:num w:numId="24" w16cid:durableId="879394599">
    <w:abstractNumId w:val="27"/>
  </w:num>
  <w:num w:numId="25" w16cid:durableId="402800468">
    <w:abstractNumId w:val="30"/>
  </w:num>
  <w:num w:numId="26" w16cid:durableId="1375470764">
    <w:abstractNumId w:val="5"/>
  </w:num>
  <w:num w:numId="27" w16cid:durableId="322317829">
    <w:abstractNumId w:val="4"/>
  </w:num>
  <w:num w:numId="28" w16cid:durableId="279338985">
    <w:abstractNumId w:val="3"/>
  </w:num>
  <w:num w:numId="29" w16cid:durableId="83307442">
    <w:abstractNumId w:val="2"/>
  </w:num>
  <w:num w:numId="30" w16cid:durableId="1268461146">
    <w:abstractNumId w:val="1"/>
  </w:num>
  <w:num w:numId="31" w16cid:durableId="6326180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504"/>
    <w:rsid w:val="00003212"/>
    <w:rsid w:val="00052382"/>
    <w:rsid w:val="0006568A"/>
    <w:rsid w:val="00065A07"/>
    <w:rsid w:val="00076F0F"/>
    <w:rsid w:val="00084253"/>
    <w:rsid w:val="000D1F49"/>
    <w:rsid w:val="001258B1"/>
    <w:rsid w:val="001727CA"/>
    <w:rsid w:val="002C49A3"/>
    <w:rsid w:val="002C56E6"/>
    <w:rsid w:val="002D3238"/>
    <w:rsid w:val="00361E11"/>
    <w:rsid w:val="003B7B28"/>
    <w:rsid w:val="003F0847"/>
    <w:rsid w:val="0040090B"/>
    <w:rsid w:val="0040604A"/>
    <w:rsid w:val="0046302A"/>
    <w:rsid w:val="00487D2D"/>
    <w:rsid w:val="004D5D62"/>
    <w:rsid w:val="004E5717"/>
    <w:rsid w:val="005112D0"/>
    <w:rsid w:val="00576892"/>
    <w:rsid w:val="00577E06"/>
    <w:rsid w:val="005A3BF7"/>
    <w:rsid w:val="005C5C20"/>
    <w:rsid w:val="005F2035"/>
    <w:rsid w:val="005F7990"/>
    <w:rsid w:val="006025C7"/>
    <w:rsid w:val="0063739C"/>
    <w:rsid w:val="006F2A7F"/>
    <w:rsid w:val="0070635A"/>
    <w:rsid w:val="00770F25"/>
    <w:rsid w:val="007A35A8"/>
    <w:rsid w:val="007B0A85"/>
    <w:rsid w:val="007C6A52"/>
    <w:rsid w:val="0082043E"/>
    <w:rsid w:val="00873AFB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1613A"/>
    <w:rsid w:val="00A370A8"/>
    <w:rsid w:val="00AF6BFE"/>
    <w:rsid w:val="00B1682B"/>
    <w:rsid w:val="00BB7504"/>
    <w:rsid w:val="00BD4753"/>
    <w:rsid w:val="00BD5CB1"/>
    <w:rsid w:val="00BE62EE"/>
    <w:rsid w:val="00C003BA"/>
    <w:rsid w:val="00C26236"/>
    <w:rsid w:val="00C46878"/>
    <w:rsid w:val="00C920E6"/>
    <w:rsid w:val="00C9238F"/>
    <w:rsid w:val="00C96307"/>
    <w:rsid w:val="00CB4A51"/>
    <w:rsid w:val="00CD4532"/>
    <w:rsid w:val="00CD47B0"/>
    <w:rsid w:val="00CE6104"/>
    <w:rsid w:val="00CE7918"/>
    <w:rsid w:val="00D16163"/>
    <w:rsid w:val="00DA6287"/>
    <w:rsid w:val="00DB15C6"/>
    <w:rsid w:val="00DB3FAD"/>
    <w:rsid w:val="00E61C09"/>
    <w:rsid w:val="00EB3B58"/>
    <w:rsid w:val="00EC7359"/>
    <w:rsid w:val="00EE3054"/>
    <w:rsid w:val="00EE391D"/>
    <w:rsid w:val="00EF6962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8EBE95"/>
  <w15:chartTrackingRefBased/>
  <w15:docId w15:val="{1CE2C3A1-5E92-465F-8B60-A72AE2DB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PHENIX%20EVEIL%20lien%20formulai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co.molina\AppData\Roaming\Microsoft\Templates\Don%20liquide&#160;%20formul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B78C4BCE8DD44739388DB608F0BAE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EC5144-5EB1-4C65-8695-C9C41B3FD7C1}"/>
      </w:docPartPr>
      <w:docPartBody>
        <w:p w:rsidR="00000000" w:rsidRDefault="00000000">
          <w:pPr>
            <w:pStyle w:val="1B78C4BCE8DD44739388DB608F0BAE5A"/>
          </w:pPr>
          <w:r w:rsidRPr="009C3532">
            <w:rPr>
              <w:lang w:bidi="fr-FR"/>
            </w:rPr>
            <w:t>Code postal/Ville</w:t>
          </w:r>
        </w:p>
      </w:docPartBody>
    </w:docPart>
    <w:docPart>
      <w:docPartPr>
        <w:name w:val="C0B288B212DE46C49FA2BC4127CBB6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D8773C-5EDF-4B39-A3B0-69CA3E2D79B4}"/>
      </w:docPartPr>
      <w:docPartBody>
        <w:p w:rsidR="00000000" w:rsidRDefault="00000000">
          <w:pPr>
            <w:pStyle w:val="C0B288B212DE46C49FA2BC4127CBB6E3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0ECC6F5FBEB7481986E1C9459753B8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D6F975-1690-4C6D-AF04-71449F7C821D}"/>
      </w:docPartPr>
      <w:docPartBody>
        <w:p w:rsidR="00000000" w:rsidRDefault="00000000">
          <w:pPr>
            <w:pStyle w:val="0ECC6F5FBEB7481986E1C9459753B874"/>
          </w:pPr>
          <w:r w:rsidRPr="009C353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12"/>
    <w:rsid w:val="00765712"/>
    <w:rsid w:val="00DA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F83E588E2C14336A4933F2BCA329598">
    <w:name w:val="3F83E588E2C14336A4933F2BCA329598"/>
  </w:style>
  <w:style w:type="paragraph" w:customStyle="1" w:styleId="81F3C0C08D6643B8AB9068EA906BF0EE">
    <w:name w:val="81F3C0C08D6643B8AB9068EA906BF0EE"/>
  </w:style>
  <w:style w:type="paragraph" w:customStyle="1" w:styleId="3A9115D3C0AF45BCA5BD3B20EA96D4A2">
    <w:name w:val="3A9115D3C0AF45BCA5BD3B20EA96D4A2"/>
  </w:style>
  <w:style w:type="paragraph" w:customStyle="1" w:styleId="1B78C4BCE8DD44739388DB608F0BAE5A">
    <w:name w:val="1B78C4BCE8DD44739388DB608F0BAE5A"/>
  </w:style>
  <w:style w:type="paragraph" w:customStyle="1" w:styleId="C0B288B212DE46C49FA2BC4127CBB6E3">
    <w:name w:val="C0B288B212DE46C49FA2BC4127CBB6E3"/>
  </w:style>
  <w:style w:type="paragraph" w:customStyle="1" w:styleId="0ECC6F5FBEB7481986E1C9459753B874">
    <w:name w:val="0ECC6F5FBEB7481986E1C9459753B874"/>
  </w:style>
  <w:style w:type="paragraph" w:customStyle="1" w:styleId="DCC71884DEC14CDB8746C704794A4BAA">
    <w:name w:val="DCC71884DEC14CDB8746C704794A4BAA"/>
  </w:style>
  <w:style w:type="paragraph" w:customStyle="1" w:styleId="448B08F8AE004FF79A45A9B75A6EB1B2">
    <w:name w:val="448B08F8AE004FF79A45A9B75A6EB1B2"/>
  </w:style>
  <w:style w:type="paragraph" w:customStyle="1" w:styleId="9DD829A9A6894C41AC66E2332939B68C">
    <w:name w:val="9DD829A9A6894C41AC66E2332939B68C"/>
  </w:style>
  <w:style w:type="paragraph" w:customStyle="1" w:styleId="97A01FB91F074E1EB29DF7BF05C85DDD">
    <w:name w:val="97A01FB91F074E1EB29DF7BF05C85DDD"/>
  </w:style>
  <w:style w:type="paragraph" w:customStyle="1" w:styleId="AC28428A02BF453DA78DCF37A195F369">
    <w:name w:val="AC28428A02BF453DA78DCF37A195F369"/>
  </w:style>
  <w:style w:type="paragraph" w:customStyle="1" w:styleId="8B8E609750B7409A872625B6E6913879">
    <w:name w:val="8B8E609750B7409A872625B6E6913879"/>
  </w:style>
  <w:style w:type="paragraph" w:customStyle="1" w:styleId="5F86F04B687F4452B285549CB2CCD237">
    <w:name w:val="5F86F04B687F4452B285549CB2CCD237"/>
  </w:style>
  <w:style w:type="paragraph" w:customStyle="1" w:styleId="C6C7D8C6968C45B6A959BB18E11E7DB9">
    <w:name w:val="C6C7D8C6968C45B6A959BB18E11E7D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64</TotalTime>
  <Pages>1</Pages>
  <Words>137</Words>
  <Characters>758</Characters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2024-11-13T07:01:00Z</dcterms:created>
  <dcterms:modified xsi:type="dcterms:W3CDTF">2024-11-13T09:02:00Z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